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0AC8" w:rsidRPr="00BD0AC8" w:rsidRDefault="00273329" w:rsidP="00FE6E6C">
      <w:pPr>
        <w:pStyle w:val="Kop1"/>
      </w:pPr>
      <w:r>
        <w:t>Typ hier de titel</w:t>
      </w:r>
    </w:p>
    <w:p w:rsidR="00273329" w:rsidRPr="00273329" w:rsidRDefault="00273329" w:rsidP="00273329">
      <w:pPr>
        <w:rPr>
          <w:rFonts w:ascii="Times New Roman" w:eastAsia="Times New Roman" w:hAnsi="Times New Roman"/>
          <w:color w:val="auto"/>
          <w:sz w:val="24"/>
          <w:lang w:eastAsia="nl-NL"/>
        </w:rPr>
      </w:pPr>
      <w:r w:rsidRPr="00273329">
        <w:rPr>
          <w:lang w:eastAsia="nl-NL"/>
        </w:rPr>
        <w:t>T</w:t>
      </w:r>
      <w:r>
        <w:rPr>
          <w:lang w:eastAsia="nl-NL"/>
        </w:rPr>
        <w:t>yp hier de inhoudelijke tekst</w:t>
      </w:r>
    </w:p>
    <w:p w:rsidR="00BD0AC8" w:rsidRPr="00BD0AC8" w:rsidRDefault="00BD0AC8" w:rsidP="00FE6E6C"/>
    <w:p w:rsidR="007937E9" w:rsidRDefault="007937E9" w:rsidP="007937E9">
      <w:pPr>
        <w:rPr>
          <w:lang w:eastAsia="nl-NL"/>
        </w:rPr>
      </w:pPr>
      <w:r>
        <w:rPr>
          <w:lang w:eastAsia="nl-NL"/>
        </w:rPr>
        <w:t>Hierbij enkele tips voor het werken met dit format:</w:t>
      </w:r>
    </w:p>
    <w:p w:rsidR="007937E9" w:rsidRDefault="007937E9" w:rsidP="007937E9">
      <w:pPr>
        <w:rPr>
          <w:lang w:eastAsia="nl-NL"/>
        </w:rPr>
      </w:pPr>
    </w:p>
    <w:p w:rsidR="007937E9" w:rsidRPr="00BD0AC8" w:rsidRDefault="007937E9" w:rsidP="007937E9">
      <w:pPr>
        <w:pStyle w:val="Kop2"/>
      </w:pPr>
      <w:proofErr w:type="spellStart"/>
      <w:r>
        <w:rPr>
          <w:lang w:eastAsia="nl-NL"/>
        </w:rPr>
        <w:t>Subkoppen</w:t>
      </w:r>
      <w:proofErr w:type="spellEnd"/>
    </w:p>
    <w:p w:rsidR="007937E9" w:rsidRDefault="007937E9" w:rsidP="007937E9">
      <w:r>
        <w:t xml:space="preserve">Voor het gebruik van een </w:t>
      </w:r>
      <w:proofErr w:type="spellStart"/>
      <w:r>
        <w:t>subkop</w:t>
      </w:r>
      <w:proofErr w:type="spellEnd"/>
      <w:r>
        <w:t xml:space="preserve"> kies je de stijl ‘Kop 2’ en voor meer verdiepende </w:t>
      </w:r>
      <w:proofErr w:type="spellStart"/>
      <w:r>
        <w:t>subkopjes</w:t>
      </w:r>
      <w:proofErr w:type="spellEnd"/>
      <w:r>
        <w:t xml:space="preserve"> kan je werken met ‘kop 3’ en ‘kop 4’.</w:t>
      </w:r>
    </w:p>
    <w:p w:rsidR="007937E9" w:rsidRPr="00DC729C" w:rsidRDefault="007937E9" w:rsidP="007937E9"/>
    <w:p w:rsidR="007937E9" w:rsidRDefault="007937E9" w:rsidP="007937E9">
      <w:pPr>
        <w:pStyle w:val="Kop2"/>
      </w:pPr>
      <w:r>
        <w:t>Kopiëren teksten</w:t>
      </w:r>
    </w:p>
    <w:p w:rsidR="007937E9" w:rsidRPr="00DC729C" w:rsidRDefault="007937E9" w:rsidP="007937E9">
      <w:r>
        <w:t>Indien je teksten naar dit document kopieert werk dan of via ‘kladblok’ om de originele opmaak te verwijderen of zorg dat je zelf het lettertype aanpast naar ‘</w:t>
      </w:r>
      <w:proofErr w:type="spellStart"/>
      <w:r>
        <w:t>Arial</w:t>
      </w:r>
      <w:proofErr w:type="spellEnd"/>
      <w:r>
        <w:t>’. Dit kan simpel door de tekst te selecteren en bij stijlen op ‘standaard’ te klikken.</w:t>
      </w:r>
    </w:p>
    <w:p w:rsidR="007937E9" w:rsidRDefault="007937E9" w:rsidP="007937E9"/>
    <w:p w:rsidR="007937E9" w:rsidRDefault="007937E9" w:rsidP="007937E9">
      <w:pPr>
        <w:pStyle w:val="Kop2"/>
      </w:pPr>
      <w:r>
        <w:t>Opslaan</w:t>
      </w:r>
    </w:p>
    <w:p w:rsidR="007937E9" w:rsidRDefault="007937E9" w:rsidP="007937E9">
      <w:r>
        <w:t xml:space="preserve">Let op: sla je </w:t>
      </w:r>
      <w:proofErr w:type="spellStart"/>
      <w:r>
        <w:t>doc</w:t>
      </w:r>
      <w:proofErr w:type="spellEnd"/>
      <w:r>
        <w:t xml:space="preserve"> altijd op als pdf als het document gereed is. Pas dan zie je de echte kleuren van de afbeelden bovenaan. Bovendien kunnen er geen zaken verspringen bij het doorsturen.</w:t>
      </w:r>
    </w:p>
    <w:p w:rsidR="007937E9" w:rsidRDefault="007937E9" w:rsidP="007937E9">
      <w:r>
        <w:t xml:space="preserve">Je kan bij ‘opslaan als’ kiezen voor pdf en dan aanvinken ‘minimale bestandgrootte’, dit is handig als </w:t>
      </w:r>
      <w:proofErr w:type="gramStart"/>
      <w:r>
        <w:t>je</w:t>
      </w:r>
      <w:proofErr w:type="gramEnd"/>
      <w:r>
        <w:t xml:space="preserve"> documenten gaat mailen. </w:t>
      </w:r>
    </w:p>
    <w:p w:rsidR="007937E9" w:rsidRDefault="007937E9" w:rsidP="007937E9"/>
    <w:p w:rsidR="00AD4ECE" w:rsidRPr="00BD0AC8" w:rsidRDefault="007937E9" w:rsidP="007937E9">
      <w:r>
        <w:rPr>
          <w:noProof/>
          <w:lang w:eastAsia="nl-NL"/>
        </w:rPr>
        <w:drawing>
          <wp:inline distT="0" distB="0" distL="0" distR="0" wp14:anchorId="168F827E" wp14:editId="1A8DDB64">
            <wp:extent cx="4371975" cy="2875964"/>
            <wp:effectExtent l="0" t="0" r="0" b="63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oorbeeld opslaan als PDF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387" cy="2886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4ECE" w:rsidRPr="00BD0AC8" w:rsidSect="00AD4EC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1486" w:right="1486" w:bottom="1486" w:left="1486" w:header="709" w:footer="6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37E9" w:rsidRDefault="007937E9" w:rsidP="00FE6E6C">
      <w:r>
        <w:separator/>
      </w:r>
    </w:p>
  </w:endnote>
  <w:endnote w:type="continuationSeparator" w:id="0">
    <w:p w:rsidR="007937E9" w:rsidRDefault="007937E9" w:rsidP="00FE6E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Arial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3919" w:rsidRDefault="00733919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742F" w:rsidRDefault="00AD4ECE" w:rsidP="00AD4ECE">
    <w:pPr>
      <w:pStyle w:val="Voetteks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0CE8" w:rsidRDefault="00AD4ECE" w:rsidP="00AD4ECE">
    <w:pPr>
      <w:pStyle w:val="Voetteks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  <w:r w:rsidR="001B0CE8">
      <w:rPr>
        <w:noProof/>
        <w:lang w:eastAsia="nl-NL"/>
      </w:rPr>
      <w:drawing>
        <wp:anchor distT="0" distB="0" distL="114300" distR="114300" simplePos="0" relativeHeight="251662336" behindDoc="1" locked="1" layoutInCell="1" allowOverlap="1" wp14:anchorId="6F671D23" wp14:editId="4A57500D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2934000" cy="738000"/>
          <wp:effectExtent l="0" t="0" r="0" b="0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agina 1 voetlogo-pay-off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4000" cy="73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37E9" w:rsidRDefault="007937E9" w:rsidP="00FE6E6C">
      <w:r>
        <w:separator/>
      </w:r>
    </w:p>
  </w:footnote>
  <w:footnote w:type="continuationSeparator" w:id="0">
    <w:p w:rsidR="007937E9" w:rsidRDefault="007937E9" w:rsidP="00FE6E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3919" w:rsidRDefault="00733919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297D" w:rsidRDefault="00D3297D" w:rsidP="00FE6E6C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60288" behindDoc="1" locked="1" layoutInCell="1" allowOverlap="1" wp14:anchorId="7AB01D1C" wp14:editId="1E6DC5CC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2800" cy="10674000"/>
          <wp:effectExtent l="0" t="0" r="0" b="0"/>
          <wp:wrapNone/>
          <wp:docPr id="6" name="Afbeelding 6" descr="Beeld/Word%20Sjablonen/Pagina%202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Beeld/Word%20Sjablonen/Pagina%202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800" cy="1067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072A" w:rsidRDefault="00305631" w:rsidP="00FE6E6C">
    <w:pPr>
      <w:pStyle w:val="Koptekst"/>
    </w:pPr>
    <w:bookmarkStart w:id="0" w:name="_GoBack"/>
    <w:r>
      <w:rPr>
        <w:noProof/>
        <w:lang w:eastAsia="nl-NL"/>
      </w:rPr>
      <w:drawing>
        <wp:anchor distT="0" distB="252095" distL="114300" distR="114300" simplePos="0" relativeHeight="251658239" behindDoc="1" locked="0" layoutInCell="1" allowOverlap="1" wp14:anchorId="4EAD4877" wp14:editId="19A85AB2">
          <wp:simplePos x="0" y="0"/>
          <wp:positionH relativeFrom="column">
            <wp:posOffset>-934085</wp:posOffset>
          </wp:positionH>
          <wp:positionV relativeFrom="page">
            <wp:posOffset>3175</wp:posOffset>
          </wp:positionV>
          <wp:extent cx="7559675" cy="2667635"/>
          <wp:effectExtent l="0" t="0" r="0" b="0"/>
          <wp:wrapTopAndBottom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eeld/Pagina-1-variant-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2667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="001B0CE8">
      <w:rPr>
        <w:noProof/>
        <w:lang w:eastAsia="nl-NL"/>
      </w:rPr>
      <w:drawing>
        <wp:anchor distT="0" distB="0" distL="114300" distR="114300" simplePos="0" relativeHeight="251661312" behindDoc="0" locked="1" layoutInCell="1" allowOverlap="1" wp14:anchorId="38BA53F4" wp14:editId="3B6C9F7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1908000" cy="694800"/>
          <wp:effectExtent l="0" t="0" r="0" b="0"/>
          <wp:wrapNone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in hoek Factsheet-01.ep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8000" cy="69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2517C4"/>
    <w:multiLevelType w:val="multilevel"/>
    <w:tmpl w:val="ED047100"/>
    <w:lvl w:ilvl="0">
      <w:start w:val="1"/>
      <w:numFmt w:val="decimal"/>
      <w:pStyle w:val="IVNGenummerdelij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1" w:hanging="45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59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34863139"/>
    <w:multiLevelType w:val="hybridMultilevel"/>
    <w:tmpl w:val="91284B74"/>
    <w:lvl w:ilvl="0" w:tplc="E7CE45A6">
      <w:start w:val="1"/>
      <w:numFmt w:val="bullet"/>
      <w:pStyle w:val="IVN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67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7E9"/>
    <w:rsid w:val="000E3964"/>
    <w:rsid w:val="00121A98"/>
    <w:rsid w:val="001B0CE8"/>
    <w:rsid w:val="002366EC"/>
    <w:rsid w:val="00273329"/>
    <w:rsid w:val="00305631"/>
    <w:rsid w:val="00733919"/>
    <w:rsid w:val="007552A6"/>
    <w:rsid w:val="007937E9"/>
    <w:rsid w:val="00932668"/>
    <w:rsid w:val="00A27BC8"/>
    <w:rsid w:val="00A329B3"/>
    <w:rsid w:val="00A6293F"/>
    <w:rsid w:val="00A84E4C"/>
    <w:rsid w:val="00AD4ECE"/>
    <w:rsid w:val="00B761F7"/>
    <w:rsid w:val="00BC6CAC"/>
    <w:rsid w:val="00BD0AC8"/>
    <w:rsid w:val="00C24DBE"/>
    <w:rsid w:val="00D3297D"/>
    <w:rsid w:val="00E022E2"/>
    <w:rsid w:val="00E372F6"/>
    <w:rsid w:val="00F2742F"/>
    <w:rsid w:val="00F33A03"/>
    <w:rsid w:val="00FE6E6C"/>
    <w:rsid w:val="00FF0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FE6E6C"/>
    <w:pPr>
      <w:spacing w:line="264" w:lineRule="atLeast"/>
    </w:pPr>
    <w:rPr>
      <w:rFonts w:ascii="Arial" w:hAnsi="Arial" w:cs="Arial"/>
      <w:color w:val="4D4D4F"/>
      <w:sz w:val="20"/>
    </w:rPr>
  </w:style>
  <w:style w:type="paragraph" w:styleId="Kop1">
    <w:name w:val="heading 1"/>
    <w:basedOn w:val="Standaard"/>
    <w:next w:val="Standaard"/>
    <w:link w:val="Kop1Char"/>
    <w:uiPriority w:val="9"/>
    <w:qFormat/>
    <w:rsid w:val="00A84E4C"/>
    <w:pPr>
      <w:spacing w:after="240" w:line="432" w:lineRule="atLeast"/>
      <w:outlineLvl w:val="0"/>
    </w:pPr>
    <w:rPr>
      <w:b/>
      <w:sz w:val="36"/>
      <w:szCs w:val="36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A84E4C"/>
    <w:pPr>
      <w:outlineLvl w:val="1"/>
    </w:pPr>
    <w:rPr>
      <w:b/>
      <w:sz w:val="28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A84E4C"/>
    <w:pPr>
      <w:outlineLvl w:val="2"/>
    </w:pPr>
    <w:rPr>
      <w:b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A84E4C"/>
    <w:pPr>
      <w:outlineLvl w:val="3"/>
    </w:pPr>
    <w:rPr>
      <w:i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A84E4C"/>
    <w:rPr>
      <w:rFonts w:ascii="Arial" w:hAnsi="Arial" w:cs="Arial"/>
      <w:b/>
      <w:color w:val="4D4D4F"/>
      <w:sz w:val="36"/>
      <w:szCs w:val="36"/>
    </w:rPr>
  </w:style>
  <w:style w:type="paragraph" w:customStyle="1" w:styleId="IVNBullet">
    <w:name w:val="IVN_Bullet"/>
    <w:basedOn w:val="Lijstalinea"/>
    <w:qFormat/>
    <w:rsid w:val="00BC6CAC"/>
    <w:pPr>
      <w:numPr>
        <w:numId w:val="2"/>
      </w:numPr>
      <w:outlineLvl w:val="1"/>
    </w:pPr>
    <w:rPr>
      <w:szCs w:val="18"/>
    </w:rPr>
  </w:style>
  <w:style w:type="paragraph" w:styleId="Lijstalinea">
    <w:name w:val="List Paragraph"/>
    <w:basedOn w:val="Standaard"/>
    <w:uiPriority w:val="34"/>
    <w:rsid w:val="00B761F7"/>
    <w:pPr>
      <w:ind w:left="720"/>
      <w:contextualSpacing/>
    </w:pPr>
  </w:style>
  <w:style w:type="character" w:customStyle="1" w:styleId="Kop2Char">
    <w:name w:val="Kop 2 Char"/>
    <w:basedOn w:val="Standaardalinea-lettertype"/>
    <w:link w:val="Kop2"/>
    <w:uiPriority w:val="9"/>
    <w:rsid w:val="00A84E4C"/>
    <w:rPr>
      <w:rFonts w:ascii="Arial" w:hAnsi="Arial" w:cs="Arial"/>
      <w:b/>
      <w:color w:val="4D4D4F"/>
      <w:sz w:val="28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B761F7"/>
    <w:pPr>
      <w:spacing w:after="200"/>
      <w:outlineLvl w:val="1"/>
    </w:pPr>
    <w:rPr>
      <w:i/>
      <w:iCs/>
      <w:color w:val="44546A" w:themeColor="text2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A329B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329B3"/>
  </w:style>
  <w:style w:type="paragraph" w:styleId="Voettekst">
    <w:name w:val="footer"/>
    <w:basedOn w:val="Standaard"/>
    <w:link w:val="VoettekstChar"/>
    <w:uiPriority w:val="99"/>
    <w:unhideWhenUsed/>
    <w:rsid w:val="00AD4ECE"/>
    <w:pPr>
      <w:tabs>
        <w:tab w:val="center" w:pos="4536"/>
        <w:tab w:val="right" w:pos="9072"/>
      </w:tabs>
      <w:jc w:val="right"/>
    </w:pPr>
  </w:style>
  <w:style w:type="character" w:customStyle="1" w:styleId="VoettekstChar">
    <w:name w:val="Voettekst Char"/>
    <w:basedOn w:val="Standaardalinea-lettertype"/>
    <w:link w:val="Voettekst"/>
    <w:uiPriority w:val="99"/>
    <w:rsid w:val="00AD4ECE"/>
    <w:rPr>
      <w:rFonts w:ascii="Arial" w:hAnsi="Arial" w:cs="Arial"/>
      <w:color w:val="4D4D4F"/>
      <w:sz w:val="20"/>
    </w:rPr>
  </w:style>
  <w:style w:type="paragraph" w:styleId="Geenafstand">
    <w:name w:val="No Spacing"/>
    <w:uiPriority w:val="1"/>
    <w:rsid w:val="00273329"/>
    <w:rPr>
      <w:rFonts w:ascii="Arial" w:hAnsi="Arial" w:cs="Arial"/>
      <w:color w:val="4D4D4F"/>
      <w:sz w:val="20"/>
    </w:rPr>
  </w:style>
  <w:style w:type="character" w:customStyle="1" w:styleId="Kop3Char">
    <w:name w:val="Kop 3 Char"/>
    <w:basedOn w:val="Standaardalinea-lettertype"/>
    <w:link w:val="Kop3"/>
    <w:uiPriority w:val="9"/>
    <w:rsid w:val="00A84E4C"/>
    <w:rPr>
      <w:rFonts w:ascii="Arial" w:hAnsi="Arial" w:cs="Arial"/>
      <w:b/>
      <w:color w:val="4D4D4F"/>
      <w:sz w:val="20"/>
    </w:rPr>
  </w:style>
  <w:style w:type="character" w:customStyle="1" w:styleId="Kop4Char">
    <w:name w:val="Kop 4 Char"/>
    <w:basedOn w:val="Standaardalinea-lettertype"/>
    <w:link w:val="Kop4"/>
    <w:uiPriority w:val="9"/>
    <w:rsid w:val="00A84E4C"/>
    <w:rPr>
      <w:rFonts w:ascii="Arial" w:hAnsi="Arial" w:cs="Arial"/>
      <w:i/>
      <w:color w:val="4D4D4F"/>
      <w:sz w:val="20"/>
    </w:rPr>
  </w:style>
  <w:style w:type="paragraph" w:customStyle="1" w:styleId="IVNGenummerdelijst">
    <w:name w:val="IVN_Genummerdelijst"/>
    <w:basedOn w:val="Lijstalinea"/>
    <w:qFormat/>
    <w:rsid w:val="00BC6CAC"/>
    <w:pPr>
      <w:numPr>
        <w:numId w:val="3"/>
      </w:numPr>
      <w:tabs>
        <w:tab w:val="left" w:pos="1709"/>
      </w:tabs>
      <w:spacing w:line="240" w:lineRule="atLeast"/>
    </w:pPr>
    <w:rPr>
      <w:rFonts w:cstheme="minorBidi"/>
      <w:szCs w:val="22"/>
    </w:rPr>
  </w:style>
  <w:style w:type="paragraph" w:customStyle="1" w:styleId="IVNSubkopSchuin">
    <w:name w:val="IVN_Subkop_Schuin"/>
    <w:basedOn w:val="Standaard"/>
    <w:next w:val="Standaard"/>
    <w:qFormat/>
    <w:rsid w:val="00BC6CAC"/>
    <w:pPr>
      <w:tabs>
        <w:tab w:val="left" w:pos="1709"/>
      </w:tabs>
      <w:spacing w:line="240" w:lineRule="atLeast"/>
    </w:pPr>
    <w:rPr>
      <w:rFonts w:cstheme="minorBidi"/>
      <w:i/>
      <w:szCs w:val="22"/>
    </w:rPr>
  </w:style>
  <w:style w:type="paragraph" w:customStyle="1" w:styleId="IVNSubkopje">
    <w:name w:val="IVN_Subkopje"/>
    <w:basedOn w:val="Standaard"/>
    <w:next w:val="Standaard"/>
    <w:qFormat/>
    <w:rsid w:val="00BC6CAC"/>
    <w:pPr>
      <w:tabs>
        <w:tab w:val="left" w:pos="1709"/>
      </w:tabs>
      <w:spacing w:line="240" w:lineRule="atLeast"/>
    </w:pPr>
    <w:rPr>
      <w:rFonts w:cstheme="minorBidi"/>
      <w:b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845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IVN wordsjabloon Kind &amp; Natuur DEF.dotx</Template>
  <TotalTime>1</TotalTime>
  <Pages>1</Pages>
  <Words>129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HALM ICT-diensten</Company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Elke van de Wiel</dc:creator>
  <cp:keywords/>
  <dc:description/>
  <cp:lastModifiedBy>Joost van Halm</cp:lastModifiedBy>
  <cp:revision>5</cp:revision>
  <dcterms:created xsi:type="dcterms:W3CDTF">2017-09-28T14:55:00Z</dcterms:created>
  <dcterms:modified xsi:type="dcterms:W3CDTF">2018-01-23T13:31:00Z</dcterms:modified>
</cp:coreProperties>
</file>